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A9F" w:rsidRPr="0093535D" w:rsidRDefault="00B864C8">
      <w:pPr>
        <w:wordWrap w:val="0"/>
        <w:overflowPunct w:val="0"/>
        <w:autoSpaceDE w:val="0"/>
        <w:autoSpaceDN w:val="0"/>
        <w:rPr>
          <w:sz w:val="24"/>
          <w:szCs w:val="24"/>
        </w:rPr>
      </w:pPr>
      <w:bookmarkStart w:id="0" w:name="_GoBack"/>
      <w:bookmarkEnd w:id="0"/>
      <w:r w:rsidRPr="0093535D">
        <w:rPr>
          <w:rFonts w:hint="eastAsia"/>
          <w:sz w:val="24"/>
          <w:szCs w:val="24"/>
        </w:rPr>
        <w:t>様式第</w:t>
      </w:r>
      <w:r w:rsidR="0088799D">
        <w:rPr>
          <w:sz w:val="24"/>
          <w:szCs w:val="24"/>
        </w:rPr>
        <w:t>7</w:t>
      </w:r>
      <w:r w:rsidRPr="0093535D">
        <w:rPr>
          <w:rFonts w:hint="eastAsia"/>
          <w:sz w:val="24"/>
          <w:szCs w:val="24"/>
        </w:rPr>
        <w:t>号（第</w:t>
      </w:r>
      <w:r w:rsidR="0088799D">
        <w:rPr>
          <w:sz w:val="24"/>
          <w:szCs w:val="24"/>
        </w:rPr>
        <w:t>8</w:t>
      </w:r>
      <w:r w:rsidRPr="0093535D">
        <w:rPr>
          <w:rFonts w:hint="eastAsia"/>
          <w:sz w:val="24"/>
          <w:szCs w:val="24"/>
        </w:rPr>
        <w:t>条関係）</w:t>
      </w:r>
    </w:p>
    <w:p w:rsidR="00B864C8" w:rsidRPr="0093535D" w:rsidRDefault="00B864C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Pr="0093535D" w:rsidRDefault="007C502D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7C502D">
        <w:rPr>
          <w:rFonts w:hint="eastAsia"/>
          <w:sz w:val="24"/>
          <w:szCs w:val="24"/>
        </w:rPr>
        <w:t>東温市公の施設使用料減額団体</w:t>
      </w:r>
      <w:r w:rsidR="00AA54EF">
        <w:rPr>
          <w:rFonts w:hint="eastAsia"/>
          <w:sz w:val="24"/>
          <w:szCs w:val="24"/>
        </w:rPr>
        <w:t>解散</w:t>
      </w:r>
      <w:r w:rsidRPr="007C502D">
        <w:rPr>
          <w:rFonts w:hint="eastAsia"/>
          <w:sz w:val="24"/>
          <w:szCs w:val="24"/>
        </w:rPr>
        <w:t>届</w:t>
      </w:r>
    </w:p>
    <w:p w:rsidR="00EB3A9F" w:rsidRPr="0093535D" w:rsidRDefault="00EB3A9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Pr="0093535D" w:rsidRDefault="00EB3A9F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93535D">
        <w:rPr>
          <w:rFonts w:hint="eastAsia"/>
          <w:sz w:val="24"/>
          <w:szCs w:val="24"/>
        </w:rPr>
        <w:t xml:space="preserve">年　　月　　日　</w:t>
      </w:r>
    </w:p>
    <w:p w:rsidR="00EB3A9F" w:rsidRPr="0093535D" w:rsidRDefault="00EB3A9F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EB3A9F" w:rsidRDefault="00DD6F56" w:rsidP="00DD6F56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  <w:r w:rsidR="002431AB" w:rsidRPr="0093535D">
        <w:rPr>
          <w:rFonts w:hint="eastAsia"/>
          <w:sz w:val="24"/>
          <w:szCs w:val="24"/>
        </w:rPr>
        <w:t>東温市長</w:t>
      </w:r>
    </w:p>
    <w:p w:rsidR="0093535D" w:rsidRPr="0093535D" w:rsidRDefault="0093535D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7A3AA6" w:rsidRPr="007A3AA6" w:rsidRDefault="007A3AA6" w:rsidP="00AA54EF">
      <w:pPr>
        <w:wordWrap w:val="0"/>
        <w:overflowPunct w:val="0"/>
        <w:autoSpaceDE w:val="0"/>
        <w:autoSpaceDN w:val="0"/>
        <w:rPr>
          <w:sz w:val="24"/>
          <w:szCs w:val="24"/>
          <w:u w:val="single"/>
        </w:rPr>
      </w:pPr>
      <w:r w:rsidRPr="007A3AA6">
        <w:rPr>
          <w:rFonts w:hint="eastAsia"/>
          <w:sz w:val="24"/>
          <w:szCs w:val="24"/>
        </w:rPr>
        <w:t xml:space="preserve">　</w:t>
      </w:r>
      <w:r w:rsidRPr="0093535D">
        <w:rPr>
          <w:sz w:val="24"/>
          <w:szCs w:val="24"/>
        </w:rPr>
        <w:t xml:space="preserve">                             </w:t>
      </w:r>
      <w:r w:rsidR="00AA54EF">
        <w:rPr>
          <w:rFonts w:hint="eastAsia"/>
          <w:sz w:val="24"/>
          <w:szCs w:val="24"/>
        </w:rPr>
        <w:t xml:space="preserve">　　　　</w:t>
      </w:r>
      <w:r w:rsidRPr="007A3AA6">
        <w:rPr>
          <w:rFonts w:hint="eastAsia"/>
          <w:sz w:val="24"/>
          <w:szCs w:val="24"/>
          <w:u w:val="single"/>
        </w:rPr>
        <w:t>団体名</w:t>
      </w:r>
      <w:r w:rsidRPr="0093535D">
        <w:rPr>
          <w:sz w:val="24"/>
          <w:szCs w:val="24"/>
          <w:u w:val="single"/>
        </w:rPr>
        <w:t xml:space="preserve"> </w:t>
      </w:r>
      <w:r w:rsidRPr="007A3AA6">
        <w:rPr>
          <w:rFonts w:hint="eastAsia"/>
          <w:sz w:val="24"/>
          <w:szCs w:val="24"/>
          <w:u w:val="single"/>
        </w:rPr>
        <w:t xml:space="preserve">　　　　　　　　　　</w:t>
      </w:r>
      <w:r w:rsidRPr="0093535D">
        <w:rPr>
          <w:sz w:val="24"/>
          <w:szCs w:val="24"/>
          <w:u w:val="single"/>
        </w:rPr>
        <w:t xml:space="preserve">      </w:t>
      </w:r>
      <w:r w:rsidR="001F1933">
        <w:rPr>
          <w:sz w:val="24"/>
          <w:szCs w:val="24"/>
          <w:u w:val="single"/>
        </w:rPr>
        <w:t xml:space="preserve"> </w:t>
      </w:r>
      <w:r w:rsidR="001F1933" w:rsidRPr="001F1933">
        <w:rPr>
          <w:sz w:val="24"/>
          <w:szCs w:val="24"/>
        </w:rPr>
        <w:t xml:space="preserve"> </w:t>
      </w:r>
      <w:r w:rsidRPr="0093535D">
        <w:rPr>
          <w:sz w:val="24"/>
          <w:szCs w:val="24"/>
        </w:rPr>
        <w:t xml:space="preserve"> </w:t>
      </w:r>
    </w:p>
    <w:p w:rsidR="007A3AA6" w:rsidRPr="007A3AA6" w:rsidRDefault="007A3AA6" w:rsidP="0093535D">
      <w:pPr>
        <w:wordWrap w:val="0"/>
        <w:overflowPunct w:val="0"/>
        <w:autoSpaceDE w:val="0"/>
        <w:autoSpaceDN w:val="0"/>
        <w:spacing w:line="360" w:lineRule="auto"/>
        <w:jc w:val="right"/>
        <w:rPr>
          <w:sz w:val="24"/>
          <w:szCs w:val="24"/>
        </w:rPr>
      </w:pPr>
      <w:r w:rsidRPr="007A3AA6">
        <w:rPr>
          <w:rFonts w:hint="eastAsia"/>
          <w:sz w:val="24"/>
          <w:szCs w:val="24"/>
          <w:u w:val="single"/>
        </w:rPr>
        <w:t xml:space="preserve">代表者氏名　　</w:t>
      </w:r>
      <w:r w:rsidRPr="0093535D">
        <w:rPr>
          <w:sz w:val="24"/>
          <w:szCs w:val="24"/>
          <w:u w:val="single"/>
        </w:rPr>
        <w:t xml:space="preserve">  </w:t>
      </w:r>
      <w:r w:rsidRPr="007A3AA6">
        <w:rPr>
          <w:rFonts w:hint="eastAsia"/>
          <w:sz w:val="24"/>
          <w:szCs w:val="24"/>
          <w:u w:val="single"/>
        </w:rPr>
        <w:t xml:space="preserve">　　　　　</w:t>
      </w:r>
      <w:r w:rsidRPr="0093535D">
        <w:rPr>
          <w:sz w:val="24"/>
          <w:szCs w:val="24"/>
          <w:u w:val="single"/>
        </w:rPr>
        <w:t xml:space="preserve">  </w:t>
      </w:r>
      <w:r w:rsidRPr="007A3AA6">
        <w:rPr>
          <w:rFonts w:hint="eastAsia"/>
          <w:sz w:val="24"/>
          <w:szCs w:val="24"/>
          <w:u w:val="single"/>
        </w:rPr>
        <w:t xml:space="preserve">　　</w:t>
      </w:r>
      <w:r w:rsidR="001F1933">
        <w:rPr>
          <w:sz w:val="24"/>
          <w:szCs w:val="24"/>
          <w:u w:val="single"/>
        </w:rPr>
        <w:t xml:space="preserve">  </w:t>
      </w:r>
      <w:r w:rsidR="001F1933" w:rsidRPr="001F1933">
        <w:rPr>
          <w:sz w:val="24"/>
          <w:szCs w:val="24"/>
        </w:rPr>
        <w:t xml:space="preserve"> </w:t>
      </w:r>
      <w:r w:rsidRPr="0093535D">
        <w:rPr>
          <w:sz w:val="24"/>
          <w:szCs w:val="24"/>
        </w:rPr>
        <w:t xml:space="preserve"> </w:t>
      </w:r>
    </w:p>
    <w:p w:rsidR="00EB3A9F" w:rsidRPr="007A3AA6" w:rsidRDefault="00EB3A9F" w:rsidP="007A3AA6">
      <w:pPr>
        <w:wordWrap w:val="0"/>
        <w:overflowPunct w:val="0"/>
        <w:autoSpaceDE w:val="0"/>
        <w:autoSpaceDN w:val="0"/>
        <w:jc w:val="right"/>
      </w:pPr>
    </w:p>
    <w:p w:rsidR="00EB3A9F" w:rsidRPr="0093535D" w:rsidRDefault="007C502D" w:rsidP="007C502D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2"/>
        </w:rPr>
      </w:pPr>
      <w:r w:rsidRPr="007C502D">
        <w:rPr>
          <w:rFonts w:hint="eastAsia"/>
          <w:sz w:val="24"/>
          <w:szCs w:val="22"/>
        </w:rPr>
        <w:t>東温市公の施設使用料減額団体登録要綱第</w:t>
      </w:r>
      <w:r w:rsidR="0088799D">
        <w:rPr>
          <w:sz w:val="24"/>
          <w:szCs w:val="22"/>
        </w:rPr>
        <w:t>8</w:t>
      </w:r>
      <w:r w:rsidRPr="007C502D">
        <w:rPr>
          <w:rFonts w:hint="eastAsia"/>
          <w:sz w:val="24"/>
          <w:szCs w:val="22"/>
        </w:rPr>
        <w:t>条の規定に基づき、次のとおり届け出ます</w:t>
      </w:r>
      <w:r w:rsidR="0069203E">
        <w:rPr>
          <w:rFonts w:hint="eastAsia"/>
          <w:sz w:val="24"/>
          <w:szCs w:val="22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9F77AD" w:rsidTr="009F77AD">
        <w:trPr>
          <w:trHeight w:val="852"/>
        </w:trPr>
        <w:tc>
          <w:tcPr>
            <w:tcW w:w="2410" w:type="dxa"/>
            <w:vAlign w:val="center"/>
          </w:tcPr>
          <w:p w:rsidR="009F77AD" w:rsidRPr="001F1933" w:rsidRDefault="009F77AD" w:rsidP="001F1933">
            <w:pPr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6662" w:type="dxa"/>
            <w:vAlign w:val="center"/>
          </w:tcPr>
          <w:p w:rsidR="009F77AD" w:rsidRPr="001F1933" w:rsidRDefault="009F77AD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F77AD" w:rsidTr="009F77AD">
        <w:trPr>
          <w:trHeight w:val="835"/>
        </w:trPr>
        <w:tc>
          <w:tcPr>
            <w:tcW w:w="2410" w:type="dxa"/>
            <w:vAlign w:val="center"/>
          </w:tcPr>
          <w:p w:rsidR="009F77AD" w:rsidRPr="001F1933" w:rsidRDefault="009F77AD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解散日</w:t>
            </w:r>
          </w:p>
        </w:tc>
        <w:tc>
          <w:tcPr>
            <w:tcW w:w="6662" w:type="dxa"/>
            <w:vAlign w:val="center"/>
          </w:tcPr>
          <w:p w:rsidR="009F77AD" w:rsidRPr="001F1933" w:rsidRDefault="009F77AD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F77AD" w:rsidTr="009F77AD">
        <w:trPr>
          <w:trHeight w:val="1698"/>
        </w:trPr>
        <w:tc>
          <w:tcPr>
            <w:tcW w:w="2410" w:type="dxa"/>
            <w:vAlign w:val="center"/>
          </w:tcPr>
          <w:p w:rsidR="009F77AD" w:rsidRPr="00400FFF" w:rsidRDefault="009F77AD" w:rsidP="001F1933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解散理由</w:t>
            </w:r>
          </w:p>
        </w:tc>
        <w:tc>
          <w:tcPr>
            <w:tcW w:w="6662" w:type="dxa"/>
            <w:vAlign w:val="center"/>
          </w:tcPr>
          <w:p w:rsidR="009F77AD" w:rsidRPr="001F1933" w:rsidRDefault="009F77AD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69203E" w:rsidRPr="007C2B6C" w:rsidRDefault="0069203E" w:rsidP="009F77AD">
      <w:pPr>
        <w:wordWrap w:val="0"/>
        <w:overflowPunct w:val="0"/>
        <w:autoSpaceDE w:val="0"/>
        <w:autoSpaceDN w:val="0"/>
      </w:pPr>
    </w:p>
    <w:sectPr w:rsidR="0069203E" w:rsidRPr="007C2B6C" w:rsidSect="001F1933">
      <w:pgSz w:w="11906" w:h="16838" w:code="9"/>
      <w:pgMar w:top="1701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CAB" w:rsidRDefault="002B5CAB">
      <w:r>
        <w:separator/>
      </w:r>
    </w:p>
  </w:endnote>
  <w:endnote w:type="continuationSeparator" w:id="0">
    <w:p w:rsidR="002B5CAB" w:rsidRDefault="002B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CAB" w:rsidRDefault="002B5CAB">
      <w:r>
        <w:separator/>
      </w:r>
    </w:p>
  </w:footnote>
  <w:footnote w:type="continuationSeparator" w:id="0">
    <w:p w:rsidR="002B5CAB" w:rsidRDefault="002B5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C5721"/>
    <w:multiLevelType w:val="hybridMultilevel"/>
    <w:tmpl w:val="A600C1DA"/>
    <w:lvl w:ilvl="0" w:tplc="FFFFFFFF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DB65A35"/>
    <w:multiLevelType w:val="hybridMultilevel"/>
    <w:tmpl w:val="9F142A96"/>
    <w:lvl w:ilvl="0" w:tplc="E6A25A4C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5EB17DFB"/>
    <w:multiLevelType w:val="hybridMultilevel"/>
    <w:tmpl w:val="DD106466"/>
    <w:lvl w:ilvl="0" w:tplc="A16AF8E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8E7952"/>
    <w:multiLevelType w:val="hybridMultilevel"/>
    <w:tmpl w:val="3F38C2E8"/>
    <w:lvl w:ilvl="0" w:tplc="8182F8A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2B"/>
    <w:rsid w:val="000262A7"/>
    <w:rsid w:val="00034302"/>
    <w:rsid w:val="000B3828"/>
    <w:rsid w:val="0012254D"/>
    <w:rsid w:val="001A02CB"/>
    <w:rsid w:val="001C781B"/>
    <w:rsid w:val="001D3922"/>
    <w:rsid w:val="001F1933"/>
    <w:rsid w:val="00227570"/>
    <w:rsid w:val="002431AB"/>
    <w:rsid w:val="002A43E8"/>
    <w:rsid w:val="002B5CAB"/>
    <w:rsid w:val="00337088"/>
    <w:rsid w:val="00400FFF"/>
    <w:rsid w:val="00403DD9"/>
    <w:rsid w:val="004731CA"/>
    <w:rsid w:val="00484B59"/>
    <w:rsid w:val="004A20D2"/>
    <w:rsid w:val="004E3D51"/>
    <w:rsid w:val="00535572"/>
    <w:rsid w:val="005F6AFD"/>
    <w:rsid w:val="00625345"/>
    <w:rsid w:val="00656A3C"/>
    <w:rsid w:val="0069203E"/>
    <w:rsid w:val="007113FA"/>
    <w:rsid w:val="00765D9A"/>
    <w:rsid w:val="00767F6E"/>
    <w:rsid w:val="007840C7"/>
    <w:rsid w:val="007A3AA6"/>
    <w:rsid w:val="007C2B6C"/>
    <w:rsid w:val="007C502D"/>
    <w:rsid w:val="00842A2B"/>
    <w:rsid w:val="0088799D"/>
    <w:rsid w:val="008E400B"/>
    <w:rsid w:val="008E693D"/>
    <w:rsid w:val="0093535D"/>
    <w:rsid w:val="00972BD6"/>
    <w:rsid w:val="009F77AD"/>
    <w:rsid w:val="00A57391"/>
    <w:rsid w:val="00A742B4"/>
    <w:rsid w:val="00A909DD"/>
    <w:rsid w:val="00AA54EF"/>
    <w:rsid w:val="00AB7B99"/>
    <w:rsid w:val="00B44390"/>
    <w:rsid w:val="00B70CC3"/>
    <w:rsid w:val="00B864C8"/>
    <w:rsid w:val="00B90C61"/>
    <w:rsid w:val="00BA4D50"/>
    <w:rsid w:val="00C713C0"/>
    <w:rsid w:val="00D17F27"/>
    <w:rsid w:val="00DD6F56"/>
    <w:rsid w:val="00E27E33"/>
    <w:rsid w:val="00E70785"/>
    <w:rsid w:val="00E94627"/>
    <w:rsid w:val="00EB3A9F"/>
    <w:rsid w:val="00EC5CE2"/>
    <w:rsid w:val="00FB3DBF"/>
    <w:rsid w:val="00FD2B83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D1E12B6-2B64-42C1-9C04-2A064E6C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wordWrap w:val="0"/>
      <w:ind w:left="454" w:hanging="454"/>
    </w:pPr>
    <w:rPr>
      <w:rFonts w:hAnsi="Century"/>
    </w:r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Balloon Text"/>
    <w:basedOn w:val="a"/>
    <w:link w:val="ab"/>
    <w:uiPriority w:val="99"/>
    <w:semiHidden/>
    <w:rsid w:val="004A20D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word97\Template\&#21021;&#26399;&#27083;&#31689;&#29992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大北 隆介</cp:lastModifiedBy>
  <cp:revision>2</cp:revision>
  <cp:lastPrinted>2026-06-19T08:18:00Z</cp:lastPrinted>
  <dcterms:created xsi:type="dcterms:W3CDTF">2026-07-30T06:50:00Z</dcterms:created>
  <dcterms:modified xsi:type="dcterms:W3CDTF">2026-07-30T06:50:00Z</dcterms:modified>
</cp:coreProperties>
</file>